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8B6" w:rsidRPr="008A02DD" w:rsidRDefault="002C08B6" w:rsidP="001F69FB">
      <w:pPr>
        <w:jc w:val="center"/>
        <w:rPr>
          <w:rFonts w:ascii="Times New Roman" w:hAnsi="Times New Roman"/>
          <w:b/>
          <w:sz w:val="36"/>
          <w:szCs w:val="36"/>
        </w:rPr>
      </w:pPr>
      <w:r w:rsidRPr="008A02DD">
        <w:rPr>
          <w:rFonts w:ascii="Times New Roman" w:hAnsi="Times New Roman"/>
          <w:b/>
          <w:sz w:val="36"/>
          <w:szCs w:val="36"/>
        </w:rPr>
        <w:t>Объявление</w:t>
      </w:r>
    </w:p>
    <w:p w:rsidR="002C08B6" w:rsidRPr="00120A0C" w:rsidRDefault="002C08B6" w:rsidP="0014072D">
      <w:pPr>
        <w:jc w:val="center"/>
        <w:rPr>
          <w:rFonts w:ascii="Times New Roman" w:hAnsi="Times New Roman"/>
          <w:b/>
          <w:sz w:val="28"/>
          <w:szCs w:val="28"/>
        </w:rPr>
      </w:pPr>
      <w:r w:rsidRPr="00120A0C">
        <w:rPr>
          <w:rFonts w:ascii="Times New Roman" w:hAnsi="Times New Roman"/>
          <w:b/>
          <w:sz w:val="28"/>
          <w:szCs w:val="28"/>
        </w:rPr>
        <w:t xml:space="preserve">Детская музыкальная школа №13 </w:t>
      </w:r>
      <w:r>
        <w:rPr>
          <w:rFonts w:ascii="Times New Roman" w:hAnsi="Times New Roman"/>
          <w:b/>
          <w:sz w:val="28"/>
          <w:szCs w:val="28"/>
        </w:rPr>
        <w:t>на базе СОШ№</w:t>
      </w:r>
      <w:r w:rsidRPr="00120A0C">
        <w:rPr>
          <w:rFonts w:ascii="Times New Roman" w:hAnsi="Times New Roman"/>
          <w:b/>
          <w:sz w:val="28"/>
          <w:szCs w:val="28"/>
        </w:rPr>
        <w:t>55 Кировского района г.Казани объявляет приём учащихся в 1 класс по следующим специальностям:</w:t>
      </w:r>
    </w:p>
    <w:p w:rsidR="002C08B6" w:rsidRPr="008A02DD" w:rsidRDefault="002C08B6" w:rsidP="001F69FB">
      <w:pPr>
        <w:spacing w:after="0"/>
        <w:jc w:val="both"/>
        <w:rPr>
          <w:rFonts w:ascii="Times New Roman" w:hAnsi="Times New Roman"/>
          <w:b/>
          <w:sz w:val="36"/>
          <w:szCs w:val="36"/>
        </w:rPr>
      </w:pPr>
      <w:r w:rsidRPr="008A02DD">
        <w:rPr>
          <w:rFonts w:ascii="Times New Roman" w:hAnsi="Times New Roman"/>
          <w:b/>
          <w:sz w:val="36"/>
          <w:szCs w:val="36"/>
        </w:rPr>
        <w:t>- хоровое пение (инструмент фортепиано)</w:t>
      </w:r>
    </w:p>
    <w:p w:rsidR="002C08B6" w:rsidRPr="008A02DD" w:rsidRDefault="002C08B6" w:rsidP="001F69FB">
      <w:pPr>
        <w:spacing w:after="0"/>
        <w:jc w:val="both"/>
        <w:rPr>
          <w:rFonts w:ascii="Times New Roman" w:hAnsi="Times New Roman"/>
          <w:b/>
          <w:sz w:val="36"/>
          <w:szCs w:val="36"/>
        </w:rPr>
      </w:pPr>
      <w:r w:rsidRPr="008A02DD">
        <w:rPr>
          <w:rFonts w:ascii="Times New Roman" w:hAnsi="Times New Roman"/>
          <w:b/>
          <w:sz w:val="36"/>
          <w:szCs w:val="36"/>
        </w:rPr>
        <w:t>- фортепиано</w:t>
      </w:r>
    </w:p>
    <w:p w:rsidR="002C08B6" w:rsidRPr="008A02DD" w:rsidRDefault="002C08B6" w:rsidP="001F69FB">
      <w:pPr>
        <w:spacing w:after="0"/>
        <w:jc w:val="both"/>
        <w:rPr>
          <w:rFonts w:ascii="Times New Roman" w:hAnsi="Times New Roman"/>
          <w:b/>
          <w:sz w:val="36"/>
          <w:szCs w:val="36"/>
        </w:rPr>
      </w:pPr>
      <w:r w:rsidRPr="008A02DD">
        <w:rPr>
          <w:rFonts w:ascii="Times New Roman" w:hAnsi="Times New Roman"/>
          <w:b/>
          <w:sz w:val="36"/>
          <w:szCs w:val="36"/>
        </w:rPr>
        <w:t>- баян</w:t>
      </w:r>
    </w:p>
    <w:p w:rsidR="002C08B6" w:rsidRPr="008A02DD" w:rsidRDefault="002C08B6" w:rsidP="001F69FB">
      <w:pPr>
        <w:spacing w:after="0"/>
        <w:jc w:val="both"/>
        <w:rPr>
          <w:rFonts w:ascii="Times New Roman" w:hAnsi="Times New Roman"/>
          <w:b/>
          <w:sz w:val="36"/>
          <w:szCs w:val="36"/>
        </w:rPr>
      </w:pPr>
      <w:r w:rsidRPr="008A02DD">
        <w:rPr>
          <w:rFonts w:ascii="Times New Roman" w:hAnsi="Times New Roman"/>
          <w:b/>
          <w:sz w:val="36"/>
          <w:szCs w:val="36"/>
        </w:rPr>
        <w:t xml:space="preserve">- аккордеон </w:t>
      </w:r>
    </w:p>
    <w:p w:rsidR="002C08B6" w:rsidRPr="008A02DD" w:rsidRDefault="002C08B6" w:rsidP="001F69FB">
      <w:pPr>
        <w:spacing w:after="0"/>
        <w:jc w:val="both"/>
        <w:rPr>
          <w:rFonts w:ascii="Times New Roman" w:hAnsi="Times New Roman"/>
          <w:b/>
          <w:sz w:val="36"/>
          <w:szCs w:val="36"/>
        </w:rPr>
      </w:pPr>
      <w:r w:rsidRPr="008A02DD">
        <w:rPr>
          <w:rFonts w:ascii="Times New Roman" w:hAnsi="Times New Roman"/>
          <w:b/>
          <w:sz w:val="36"/>
          <w:szCs w:val="36"/>
        </w:rPr>
        <w:t xml:space="preserve">- флейта </w:t>
      </w:r>
      <w:r w:rsidRPr="008A02DD">
        <w:rPr>
          <w:rFonts w:ascii="Times New Roman" w:hAnsi="Times New Roman"/>
          <w:b/>
          <w:sz w:val="36"/>
          <w:szCs w:val="36"/>
        </w:rPr>
        <w:tab/>
      </w:r>
      <w:r w:rsidRPr="008A02DD">
        <w:rPr>
          <w:rFonts w:ascii="Times New Roman" w:hAnsi="Times New Roman"/>
          <w:b/>
          <w:sz w:val="36"/>
          <w:szCs w:val="36"/>
        </w:rPr>
        <w:tab/>
        <w:t xml:space="preserve">   </w:t>
      </w:r>
    </w:p>
    <w:p w:rsidR="002C08B6" w:rsidRPr="008A02DD" w:rsidRDefault="002C08B6" w:rsidP="001F69FB">
      <w:pPr>
        <w:spacing w:after="0"/>
        <w:jc w:val="both"/>
        <w:rPr>
          <w:rFonts w:ascii="Times New Roman" w:hAnsi="Times New Roman"/>
          <w:b/>
          <w:sz w:val="36"/>
          <w:szCs w:val="36"/>
        </w:rPr>
      </w:pPr>
      <w:r w:rsidRPr="008A02DD">
        <w:rPr>
          <w:rFonts w:ascii="Times New Roman" w:hAnsi="Times New Roman"/>
          <w:b/>
          <w:sz w:val="36"/>
          <w:szCs w:val="36"/>
        </w:rPr>
        <w:t>- домра</w:t>
      </w:r>
    </w:p>
    <w:p w:rsidR="002C08B6" w:rsidRPr="008A02DD" w:rsidRDefault="002C08B6" w:rsidP="001F69FB">
      <w:pPr>
        <w:spacing w:after="0"/>
        <w:jc w:val="both"/>
        <w:rPr>
          <w:rFonts w:ascii="Times New Roman" w:hAnsi="Times New Roman"/>
          <w:b/>
          <w:sz w:val="36"/>
          <w:szCs w:val="36"/>
        </w:rPr>
      </w:pPr>
      <w:r w:rsidRPr="008A02DD">
        <w:rPr>
          <w:rFonts w:ascii="Times New Roman" w:hAnsi="Times New Roman"/>
          <w:b/>
          <w:sz w:val="36"/>
          <w:szCs w:val="36"/>
        </w:rPr>
        <w:t>- скрипка</w:t>
      </w:r>
    </w:p>
    <w:p w:rsidR="002C08B6" w:rsidRPr="008A02DD" w:rsidRDefault="002C08B6" w:rsidP="001F69FB">
      <w:pPr>
        <w:spacing w:after="0"/>
        <w:jc w:val="both"/>
        <w:rPr>
          <w:rFonts w:ascii="Times New Roman" w:hAnsi="Times New Roman"/>
          <w:b/>
          <w:sz w:val="36"/>
          <w:szCs w:val="36"/>
        </w:rPr>
      </w:pPr>
      <w:r w:rsidRPr="008A02DD">
        <w:rPr>
          <w:rFonts w:ascii="Times New Roman" w:hAnsi="Times New Roman"/>
          <w:b/>
          <w:sz w:val="36"/>
          <w:szCs w:val="36"/>
        </w:rPr>
        <w:t>- гитара</w:t>
      </w:r>
    </w:p>
    <w:p w:rsidR="002C08B6" w:rsidRPr="008A02DD" w:rsidRDefault="002C08B6" w:rsidP="001469B7">
      <w:pPr>
        <w:spacing w:after="0"/>
        <w:jc w:val="both"/>
        <w:rPr>
          <w:rFonts w:ascii="Times New Roman" w:hAnsi="Times New Roman"/>
          <w:b/>
          <w:sz w:val="36"/>
          <w:szCs w:val="36"/>
        </w:rPr>
      </w:pPr>
      <w:r w:rsidRPr="008A02DD">
        <w:rPr>
          <w:rFonts w:ascii="Times New Roman" w:hAnsi="Times New Roman"/>
          <w:b/>
          <w:sz w:val="36"/>
          <w:szCs w:val="36"/>
        </w:rPr>
        <w:t>- саксофон</w:t>
      </w:r>
    </w:p>
    <w:p w:rsidR="002C08B6" w:rsidRPr="001469B7" w:rsidRDefault="002C08B6" w:rsidP="001469B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C08B6" w:rsidRDefault="002C08B6" w:rsidP="008A02DD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20A0C">
        <w:rPr>
          <w:rFonts w:ascii="Times New Roman" w:hAnsi="Times New Roman"/>
          <w:b/>
          <w:sz w:val="28"/>
          <w:szCs w:val="28"/>
        </w:rPr>
        <w:t>Зачисление в музыкальную школу проводится по итогам предварительного прослушивания и беседы с родителями (законными представителями) поступающих.  На прослушивании ребятам предлагаются следующие задания:</w:t>
      </w:r>
    </w:p>
    <w:p w:rsidR="002C08B6" w:rsidRPr="00120A0C" w:rsidRDefault="002C08B6" w:rsidP="008A02DD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C08B6" w:rsidRPr="00120A0C" w:rsidRDefault="002C08B6" w:rsidP="00120A0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20A0C">
        <w:rPr>
          <w:rFonts w:ascii="Times New Roman" w:hAnsi="Times New Roman"/>
          <w:b/>
          <w:sz w:val="28"/>
          <w:szCs w:val="28"/>
        </w:rPr>
        <w:t>1) прочитать наизусть любое стихотворение</w:t>
      </w:r>
    </w:p>
    <w:p w:rsidR="002C08B6" w:rsidRPr="00120A0C" w:rsidRDefault="002C08B6" w:rsidP="008A02D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20A0C">
        <w:rPr>
          <w:rFonts w:ascii="Times New Roman" w:hAnsi="Times New Roman"/>
          <w:b/>
          <w:sz w:val="28"/>
          <w:szCs w:val="28"/>
        </w:rPr>
        <w:t xml:space="preserve">2) прохлопать вслед за преподавателем предложенный ритм </w:t>
      </w:r>
    </w:p>
    <w:p w:rsidR="002C08B6" w:rsidRPr="00120A0C" w:rsidRDefault="002C08B6" w:rsidP="008A02D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20A0C">
        <w:rPr>
          <w:rFonts w:ascii="Times New Roman" w:hAnsi="Times New Roman"/>
          <w:b/>
          <w:sz w:val="28"/>
          <w:szCs w:val="28"/>
        </w:rPr>
        <w:t>3) спеть несложную детскую песню («Маленькой ёлочке», «В лесу родилась ёлочка», «Пусть бегут неуклюже», «Голубой вагон», «Песня Чебурашки», «Чунга-Чанга», «Улыбка» и т.п.)</w:t>
      </w:r>
    </w:p>
    <w:p w:rsidR="002C08B6" w:rsidRPr="00120A0C" w:rsidRDefault="002C08B6" w:rsidP="008A02D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20A0C">
        <w:rPr>
          <w:rFonts w:ascii="Times New Roman" w:hAnsi="Times New Roman"/>
          <w:b/>
          <w:sz w:val="28"/>
          <w:szCs w:val="28"/>
        </w:rPr>
        <w:t>4) пропеть предложенный звук</w:t>
      </w:r>
    </w:p>
    <w:p w:rsidR="002C08B6" w:rsidRPr="00120A0C" w:rsidRDefault="002C08B6" w:rsidP="008A02D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20A0C">
        <w:rPr>
          <w:rFonts w:ascii="Times New Roman" w:hAnsi="Times New Roman"/>
          <w:b/>
          <w:sz w:val="28"/>
          <w:szCs w:val="28"/>
        </w:rPr>
        <w:t>5) определить количество сыгранных звуков (1, 2 или много)</w:t>
      </w:r>
    </w:p>
    <w:p w:rsidR="002C08B6" w:rsidRPr="00120A0C" w:rsidRDefault="002C08B6" w:rsidP="008A02D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C08B6" w:rsidRDefault="002C08B6" w:rsidP="00120A0C">
      <w:pPr>
        <w:spacing w:after="0"/>
        <w:jc w:val="both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Прослушивания поступающих будут проходить 16 апреля (четверг), 5 мая (вторник), 12 мая (вторник) с 17.30 до 19.00 в кабинете музыки (2-й этаж).</w:t>
      </w:r>
    </w:p>
    <w:p w:rsidR="002C08B6" w:rsidRPr="008A02DD" w:rsidRDefault="002C08B6" w:rsidP="00120A0C">
      <w:pPr>
        <w:spacing w:after="0"/>
        <w:jc w:val="both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Б</w:t>
      </w:r>
      <w:r w:rsidRPr="008A02DD">
        <w:rPr>
          <w:rFonts w:ascii="Times New Roman" w:hAnsi="Times New Roman"/>
          <w:b/>
          <w:sz w:val="36"/>
          <w:szCs w:val="36"/>
        </w:rPr>
        <w:t>ахилы обязательны.</w:t>
      </w:r>
    </w:p>
    <w:p w:rsidR="002C08B6" w:rsidRDefault="002C08B6" w:rsidP="001F69FB">
      <w:pPr>
        <w:spacing w:after="0"/>
        <w:jc w:val="both"/>
        <w:rPr>
          <w:rFonts w:ascii="Times New Roman" w:hAnsi="Times New Roman"/>
          <w:b/>
          <w:sz w:val="36"/>
          <w:szCs w:val="36"/>
        </w:rPr>
      </w:pPr>
    </w:p>
    <w:p w:rsidR="002C08B6" w:rsidRDefault="002C08B6" w:rsidP="001F69FB">
      <w:pPr>
        <w:spacing w:after="0"/>
        <w:jc w:val="both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Телефон для справок 8-961-823-78-58 Гульфия Альфритовна,</w:t>
      </w:r>
    </w:p>
    <w:p w:rsidR="002C08B6" w:rsidRDefault="002C08B6" w:rsidP="001F69FB">
      <w:pPr>
        <w:spacing w:after="0"/>
        <w:jc w:val="both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8-917-854-09-19 Татьяна Эдуардовна</w:t>
      </w:r>
    </w:p>
    <w:p w:rsidR="002C08B6" w:rsidRPr="008A02DD" w:rsidRDefault="002C08B6" w:rsidP="000C4052">
      <w:pPr>
        <w:spacing w:after="0"/>
        <w:ind w:left="7788"/>
        <w:rPr>
          <w:rFonts w:ascii="Times New Roman" w:hAnsi="Times New Roman"/>
          <w:b/>
          <w:sz w:val="32"/>
          <w:szCs w:val="32"/>
        </w:rPr>
      </w:pPr>
    </w:p>
    <w:sectPr w:rsidR="002C08B6" w:rsidRPr="008A02DD" w:rsidSect="001F69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69FB"/>
    <w:rsid w:val="000C4052"/>
    <w:rsid w:val="00120A0C"/>
    <w:rsid w:val="0014072D"/>
    <w:rsid w:val="001469B7"/>
    <w:rsid w:val="001F69FB"/>
    <w:rsid w:val="002B4A9C"/>
    <w:rsid w:val="002C08B6"/>
    <w:rsid w:val="00301B7E"/>
    <w:rsid w:val="00507FC1"/>
    <w:rsid w:val="0052176F"/>
    <w:rsid w:val="00590217"/>
    <w:rsid w:val="00656125"/>
    <w:rsid w:val="008A02DD"/>
    <w:rsid w:val="009A3A98"/>
    <w:rsid w:val="00A65BF9"/>
    <w:rsid w:val="00D64A80"/>
    <w:rsid w:val="00F95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9FB"/>
    <w:pPr>
      <w:spacing w:after="200" w:line="276" w:lineRule="auto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24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</TotalTime>
  <Pages>1</Pages>
  <Words>163</Words>
  <Characters>934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Grisha</dc:creator>
  <cp:keywords/>
  <dc:description/>
  <cp:lastModifiedBy>TATYANA</cp:lastModifiedBy>
  <cp:revision>9</cp:revision>
  <cp:lastPrinted>2022-04-22T07:48:00Z</cp:lastPrinted>
  <dcterms:created xsi:type="dcterms:W3CDTF">2019-04-22T08:28:00Z</dcterms:created>
  <dcterms:modified xsi:type="dcterms:W3CDTF">2026-04-07T17:14:00Z</dcterms:modified>
</cp:coreProperties>
</file>